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360D12" w14:textId="77777777" w:rsidR="008D67BE" w:rsidRDefault="008F4A9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0DBDCD5" wp14:editId="2DB3A1EF">
                <wp:simplePos x="0" y="0"/>
                <wp:positionH relativeFrom="column">
                  <wp:posOffset>-804545</wp:posOffset>
                </wp:positionH>
                <wp:positionV relativeFrom="paragraph">
                  <wp:posOffset>-804545</wp:posOffset>
                </wp:positionV>
                <wp:extent cx="7315200" cy="1567815"/>
                <wp:effectExtent l="19050" t="0" r="19050" b="3810"/>
                <wp:wrapNone/>
                <wp:docPr id="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567815"/>
                          <a:chOff x="322" y="223"/>
                          <a:chExt cx="11520" cy="2469"/>
                        </a:xfrm>
                      </wpg:grpSpPr>
                      <pic:pic xmlns:pic="http://schemas.openxmlformats.org/drawingml/2006/picture">
                        <pic:nvPicPr>
                          <pic:cNvPr id="2" name="Picture 47" descr="Schullogo-PhotoDraw-V2 jpg mit Qu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223"/>
                            <a:ext cx="22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62" y="352"/>
                            <a:ext cx="450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B8855" w14:textId="77777777" w:rsidR="00BC11AE" w:rsidRDefault="00BC11AE">
                              <w:pPr>
                                <w:pStyle w:val="berschrift1"/>
                                <w:rPr>
                                  <w:i/>
                                  <w:iCs/>
                                  <w:color w:val="333399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333399"/>
                                  <w:sz w:val="20"/>
                                </w:rPr>
                                <w:t xml:space="preserve">Mittelschule an der Ichostraße </w:t>
                              </w:r>
                            </w:p>
                            <w:p w14:paraId="7729E623" w14:textId="77777777" w:rsidR="00BC11AE" w:rsidRDefault="00BC11AE">
                              <w:pPr>
                                <w:pStyle w:val="berschrift2"/>
                                <w:rPr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  <w:t>Ichostraße 2</w:t>
                              </w:r>
                            </w:p>
                            <w:p w14:paraId="1D6ED4F0" w14:textId="77777777" w:rsidR="00BC11AE" w:rsidRDefault="00BC11AE">
                              <w:pPr>
                                <w:rPr>
                                  <w:rFonts w:ascii="Banjoman Open Bold" w:hAnsi="Banjoman Open Bold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</w:pPr>
                              <w:r>
                                <w:rPr>
                                  <w:rFonts w:ascii="Banjoman Open Bold" w:hAnsi="Banjoman Open Bold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  <w:t>81541 München</w:t>
                              </w:r>
                            </w:p>
                            <w:p w14:paraId="3FEBB75B" w14:textId="77777777" w:rsidR="00BC11AE" w:rsidRDefault="00BC11AE">
                              <w:pPr>
                                <w:rPr>
                                  <w:rFonts w:ascii="Banjoman Open Bold" w:hAnsi="Banjoman Open Bold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</w:pPr>
                            </w:p>
                            <w:p w14:paraId="50E5F26D" w14:textId="77777777" w:rsidR="00BC11AE" w:rsidRDefault="00BC11AE">
                              <w:pPr>
                                <w:rPr>
                                  <w:rFonts w:ascii="Banjoman Open Bold" w:hAnsi="Banjoman Open Bold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</w:pPr>
                              <w:r>
                                <w:rPr>
                                  <w:rFonts w:ascii="Banjoman Open Bold" w:hAnsi="Banjoman Open Bold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  <w:t>Tel.: 089/ 6 49 64 89-23</w:t>
                              </w:r>
                            </w:p>
                            <w:p w14:paraId="20922DAB" w14:textId="77777777" w:rsidR="00BC11AE" w:rsidRDefault="00BC11AE">
                              <w:pPr>
                                <w:rPr>
                                  <w:rFonts w:ascii="Banjoman Open Bold" w:hAnsi="Banjoman Open Bold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</w:pPr>
                              <w:r>
                                <w:rPr>
                                  <w:rFonts w:ascii="Banjoman Open Bold" w:hAnsi="Banjoman Open Bold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</w:rPr>
                                <w:t>Fax: 089/ 6 49 64 89-26</w:t>
                              </w:r>
                            </w:p>
                            <w:p w14:paraId="22EECC72" w14:textId="77777777" w:rsidR="00BC11AE" w:rsidRDefault="00BC11AE">
                              <w:pPr>
                                <w:rPr>
                                  <w:rFonts w:ascii="Banjoman Open Bold" w:hAnsi="Banjoman Open Bold"/>
                                  <w:b/>
                                  <w:bCs/>
                                  <w:color w:val="333399"/>
                                  <w:sz w:val="28"/>
                                  <w:lang w:val="it-IT"/>
                                </w:rPr>
                              </w:pPr>
                              <w:r>
                                <w:rPr>
                                  <w:rFonts w:ascii="Banjoman Open Bold" w:hAnsi="Banjoman Open Bold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0"/>
                                  <w:lang w:val="it-IT"/>
                                </w:rPr>
                                <w:t>E-Mail: ms-ichostr-2@muenchen.de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2" y="2632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BDCD5" id="Group 49" o:spid="_x0000_s1026" style="position:absolute;margin-left:-63.35pt;margin-top:-63.35pt;width:8in;height:123.45pt;z-index:251657728" coordorigin="322,223" coordsize="11520,2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alt="Schullogo-PhotoDraw-V2 jpg mit Qu10" style="position:absolute;left:949;top:223;width:22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">
                  <v:imagedata r:id="rId6" o:title="Schullogo-PhotoDraw-V2 jpg mit Qu1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7162;top:352;width:45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2D7B8855" w14:textId="77777777" w:rsidR="00BC11AE" w:rsidRDefault="00BC11AE">
                        <w:pPr>
                          <w:pStyle w:val="berschrift1"/>
                          <w:rPr>
                            <w:i/>
                            <w:iCs/>
                            <w:color w:val="333399"/>
                            <w:sz w:val="20"/>
                          </w:rPr>
                        </w:pPr>
                        <w:r>
                          <w:rPr>
                            <w:i/>
                            <w:iCs/>
                            <w:color w:val="333399"/>
                            <w:sz w:val="20"/>
                          </w:rPr>
                          <w:t xml:space="preserve">Mittelschule an der Ichostraße </w:t>
                        </w:r>
                      </w:p>
                      <w:p w14:paraId="7729E623" w14:textId="77777777" w:rsidR="00BC11AE" w:rsidRDefault="00BC11AE">
                        <w:pPr>
                          <w:pStyle w:val="berschrift2"/>
                          <w:rPr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  <w:t>Ichostraße 2</w:t>
                        </w:r>
                      </w:p>
                      <w:p w14:paraId="1D6ED4F0" w14:textId="77777777" w:rsidR="00BC11AE" w:rsidRDefault="00BC11AE">
                        <w:pPr>
                          <w:rPr>
                            <w:rFonts w:ascii="Banjoman Open Bold" w:hAnsi="Banjoman Open Bold"/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</w:pPr>
                        <w:r>
                          <w:rPr>
                            <w:rFonts w:ascii="Banjoman Open Bold" w:hAnsi="Banjoman Open Bold"/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  <w:t>81541 München</w:t>
                        </w:r>
                      </w:p>
                      <w:p w14:paraId="3FEBB75B" w14:textId="77777777" w:rsidR="00BC11AE" w:rsidRDefault="00BC11AE">
                        <w:pPr>
                          <w:rPr>
                            <w:rFonts w:ascii="Banjoman Open Bold" w:hAnsi="Banjoman Open Bold"/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</w:pPr>
                      </w:p>
                      <w:p w14:paraId="50E5F26D" w14:textId="77777777" w:rsidR="00BC11AE" w:rsidRDefault="00BC11AE">
                        <w:pPr>
                          <w:rPr>
                            <w:rFonts w:ascii="Banjoman Open Bold" w:hAnsi="Banjoman Open Bold"/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</w:pPr>
                        <w:r>
                          <w:rPr>
                            <w:rFonts w:ascii="Banjoman Open Bold" w:hAnsi="Banjoman Open Bold"/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  <w:t>Tel.: 089/ 6 49 64 89-23</w:t>
                        </w:r>
                      </w:p>
                      <w:p w14:paraId="20922DAB" w14:textId="77777777" w:rsidR="00BC11AE" w:rsidRDefault="00BC11AE">
                        <w:pPr>
                          <w:rPr>
                            <w:rFonts w:ascii="Banjoman Open Bold" w:hAnsi="Banjoman Open Bold"/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</w:pPr>
                        <w:r>
                          <w:rPr>
                            <w:rFonts w:ascii="Banjoman Open Bold" w:hAnsi="Banjoman Open Bold"/>
                            <w:b/>
                            <w:bCs/>
                            <w:i/>
                            <w:iCs/>
                            <w:color w:val="333399"/>
                            <w:sz w:val="20"/>
                          </w:rPr>
                          <w:t>Fax: 089/ 6 49 64 89-26</w:t>
                        </w:r>
                      </w:p>
                      <w:p w14:paraId="22EECC72" w14:textId="77777777" w:rsidR="00BC11AE" w:rsidRDefault="00BC11AE">
                        <w:pPr>
                          <w:rPr>
                            <w:rFonts w:ascii="Banjoman Open Bold" w:hAnsi="Banjoman Open Bold"/>
                            <w:b/>
                            <w:bCs/>
                            <w:color w:val="333399"/>
                            <w:sz w:val="28"/>
                            <w:lang w:val="it-IT"/>
                          </w:rPr>
                        </w:pPr>
                        <w:r>
                          <w:rPr>
                            <w:rFonts w:ascii="Banjoman Open Bold" w:hAnsi="Banjoman Open Bold"/>
                            <w:b/>
                            <w:bCs/>
                            <w:i/>
                            <w:iCs/>
                            <w:color w:val="333399"/>
                            <w:sz w:val="20"/>
                            <w:lang w:val="it-IT"/>
                          </w:rPr>
                          <w:t>E-Mail: ms-ichostr-2@muenchen.de</w:t>
                        </w:r>
                      </w:p>
                    </w:txbxContent>
                  </v:textbox>
                </v:shape>
                <v:line id="Line 4" o:spid="_x0000_s1029" style="position:absolute;visibility:visible;mso-wrap-style:square" from="322,2632" to="11842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" strokecolor="navy" strokeweight="3pt">
                  <v:stroke linestyle="thinThin"/>
                </v:line>
              </v:group>
            </w:pict>
          </mc:Fallback>
        </mc:AlternateContent>
      </w:r>
    </w:p>
    <w:p w14:paraId="58A0710F" w14:textId="77777777" w:rsidR="008D67BE" w:rsidRDefault="008D67BE"/>
    <w:p w14:paraId="1E1E40AA" w14:textId="77777777" w:rsidR="008D67BE" w:rsidRDefault="008D67BE">
      <w:pPr>
        <w:pStyle w:val="berschrift3"/>
      </w:pPr>
    </w:p>
    <w:p w14:paraId="09A38909" w14:textId="77777777" w:rsidR="00D73350" w:rsidRDefault="00D73350" w:rsidP="00D73350">
      <w:pPr>
        <w:rPr>
          <w:b/>
        </w:rPr>
      </w:pPr>
    </w:p>
    <w:p w14:paraId="61CCD87D" w14:textId="77777777" w:rsidR="00BC11AE" w:rsidRDefault="00BC11AE" w:rsidP="00D73350">
      <w:pPr>
        <w:jc w:val="center"/>
        <w:rPr>
          <w:b/>
          <w:sz w:val="28"/>
          <w:szCs w:val="28"/>
        </w:rPr>
      </w:pPr>
    </w:p>
    <w:p w14:paraId="0A9A126C" w14:textId="77777777" w:rsidR="00BC11AE" w:rsidRDefault="00BC11AE" w:rsidP="00D73350">
      <w:pPr>
        <w:jc w:val="center"/>
        <w:rPr>
          <w:b/>
          <w:sz w:val="28"/>
          <w:szCs w:val="28"/>
        </w:rPr>
      </w:pPr>
    </w:p>
    <w:p w14:paraId="53C178FF" w14:textId="77777777" w:rsidR="000B4DFD" w:rsidRDefault="000B4DFD" w:rsidP="00D733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Antrag auf Mitgliedschaft</w:t>
      </w:r>
    </w:p>
    <w:p w14:paraId="404BBE94" w14:textId="77777777" w:rsidR="000B4DFD" w:rsidRDefault="000B4DFD" w:rsidP="000B4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beim Förderverein der Mittelschule an der Ichostraße e.V.</w:t>
      </w:r>
    </w:p>
    <w:p w14:paraId="34DB1BD8" w14:textId="77777777" w:rsidR="00D73350" w:rsidRDefault="00D73350" w:rsidP="00D73350">
      <w:pPr>
        <w:rPr>
          <w:b/>
          <w:sz w:val="28"/>
          <w:szCs w:val="28"/>
        </w:rPr>
      </w:pPr>
    </w:p>
    <w:p w14:paraId="54C7EC68" w14:textId="77777777" w:rsidR="00D73350" w:rsidRPr="00D73350" w:rsidRDefault="00D73350" w:rsidP="00D73350">
      <w:r w:rsidRPr="00D73350">
        <w:t>Hiermit beantrage ich die Mitgliedschaft beim Förderverein der Mitt</w:t>
      </w:r>
      <w:r w:rsidR="00342F26">
        <w:t>elschule an der Ichostraße e.V.</w:t>
      </w:r>
    </w:p>
    <w:p w14:paraId="14C541CD" w14:textId="77777777" w:rsidR="00D73350" w:rsidRPr="00D73350" w:rsidRDefault="00D73350" w:rsidP="00D73350"/>
    <w:p w14:paraId="6E7A1E27" w14:textId="77777777" w:rsidR="00D73350" w:rsidRPr="00D73350" w:rsidRDefault="00D73350" w:rsidP="00D73350">
      <w:pPr>
        <w:numPr>
          <w:ilvl w:val="0"/>
          <w:numId w:val="21"/>
        </w:numPr>
      </w:pPr>
      <w:r w:rsidRPr="00D73350">
        <w:t>Die Satzung des Fördervereins der Mittelschule an der Ichostraße habe ich zur Kenntnis genommen.</w:t>
      </w:r>
    </w:p>
    <w:p w14:paraId="5DE39F59" w14:textId="77777777" w:rsidR="00D73350" w:rsidRPr="00D73350" w:rsidRDefault="00D73350" w:rsidP="00D73350">
      <w:pPr>
        <w:numPr>
          <w:ilvl w:val="0"/>
          <w:numId w:val="21"/>
        </w:numPr>
      </w:pPr>
      <w:r w:rsidRPr="00D73350">
        <w:t>Die Mitgliedschaft beginnt mit der schriftlichen Annahme des Aufnahmeantrages.</w:t>
      </w:r>
    </w:p>
    <w:p w14:paraId="006509CE" w14:textId="77777777" w:rsidR="00D73350" w:rsidRPr="00D73350" w:rsidRDefault="00D73350" w:rsidP="00D73350">
      <w:pPr>
        <w:numPr>
          <w:ilvl w:val="0"/>
          <w:numId w:val="21"/>
        </w:numPr>
      </w:pPr>
      <w:r w:rsidRPr="00D73350">
        <w:t>Die Mitgliedschaft beginnt mit dem Monat, in dem das Aufnahmegesuch angenommen wurde.</w:t>
      </w:r>
    </w:p>
    <w:p w14:paraId="3F35C99A" w14:textId="77777777" w:rsidR="00D73350" w:rsidRPr="00D73350" w:rsidRDefault="00D73350" w:rsidP="00D73350">
      <w:pPr>
        <w:numPr>
          <w:ilvl w:val="0"/>
          <w:numId w:val="21"/>
        </w:numPr>
      </w:pPr>
      <w:r w:rsidRPr="00D73350">
        <w:t>Der Mitgliedsbeitrag (Jahresbeitrag mindestens 12,00 €) ist in der Satzung festgelegt (§6 Nr. 2).</w:t>
      </w:r>
    </w:p>
    <w:p w14:paraId="0D83E168" w14:textId="77777777" w:rsidR="00D73350" w:rsidRPr="00D73350" w:rsidRDefault="00D73350" w:rsidP="00D73350"/>
    <w:p w14:paraId="176B0716" w14:textId="77777777" w:rsidR="00D73350" w:rsidRPr="00D73350" w:rsidRDefault="00D73350" w:rsidP="00D73350">
      <w:r w:rsidRPr="00D73350">
        <w:t>Name/Vorname</w:t>
      </w:r>
      <w:r w:rsidR="008F4A92">
        <w:t>:</w:t>
      </w:r>
      <w:r w:rsidR="008F4A92">
        <w:tab/>
      </w:r>
      <w:sdt>
        <w:sdtPr>
          <w:id w:val="-562402275"/>
          <w:placeholder>
            <w:docPart w:val="D054650BBD5845E187640AC55BD90A2F"/>
          </w:placeholder>
          <w:showingPlcHdr/>
        </w:sdtPr>
        <w:sdtEndPr/>
        <w:sdtContent>
          <w:bookmarkStart w:id="0" w:name="_GoBack"/>
          <w:r w:rsidR="008F4A92" w:rsidRPr="003C0FE6">
            <w:rPr>
              <w:rStyle w:val="Platzhaltertext"/>
            </w:rPr>
            <w:t>Klicken oder tippen Sie hier, um Text einzugeben.</w:t>
          </w:r>
          <w:bookmarkEnd w:id="0"/>
        </w:sdtContent>
      </w:sdt>
    </w:p>
    <w:p w14:paraId="7FFB8239" w14:textId="77777777" w:rsidR="00D73350" w:rsidRPr="00D73350" w:rsidRDefault="00D73350" w:rsidP="00D73350"/>
    <w:p w14:paraId="6EBFBD7D" w14:textId="77777777" w:rsidR="00D73350" w:rsidRDefault="008F4A92" w:rsidP="00D73350">
      <w:r>
        <w:t>Straße/Hausnummer:</w:t>
      </w:r>
      <w:r>
        <w:tab/>
      </w:r>
      <w:sdt>
        <w:sdtPr>
          <w:id w:val="-203406001"/>
          <w:placeholder>
            <w:docPart w:val="3B9BC846E06A45E293B6419FBB2CE675"/>
          </w:placeholder>
          <w:showingPlcHdr/>
        </w:sdtPr>
        <w:sdtEndPr/>
        <w:sdtContent>
          <w:r w:rsidRPr="003C0FE6">
            <w:rPr>
              <w:rStyle w:val="Platzhaltertext"/>
            </w:rPr>
            <w:t>Klicken oder tippen Sie hier, um Text einzugeben.</w:t>
          </w:r>
        </w:sdtContent>
      </w:sdt>
    </w:p>
    <w:p w14:paraId="4CD55D1F" w14:textId="77777777" w:rsidR="00D73350" w:rsidRPr="00D73350" w:rsidRDefault="00D73350" w:rsidP="00D73350"/>
    <w:p w14:paraId="306239B7" w14:textId="77777777" w:rsidR="008F4A92" w:rsidRDefault="008F4A92" w:rsidP="00D73350">
      <w:r>
        <w:t>Email:</w:t>
      </w:r>
      <w:r>
        <w:tab/>
      </w:r>
      <w:r>
        <w:tab/>
      </w:r>
      <w:r>
        <w:tab/>
      </w:r>
      <w:sdt>
        <w:sdtPr>
          <w:id w:val="-525716028"/>
          <w:placeholder>
            <w:docPart w:val="EE462D546EB74ABE8B4A7D9017643F05"/>
          </w:placeholder>
          <w:showingPlcHdr/>
        </w:sdtPr>
        <w:sdtEndPr/>
        <w:sdtContent>
          <w:r w:rsidRPr="003C0FE6">
            <w:rPr>
              <w:rStyle w:val="Platzhaltertext"/>
            </w:rPr>
            <w:t>Klicken oder tippen Sie hier, um Text einzugeben.</w:t>
          </w:r>
        </w:sdtContent>
      </w:sdt>
    </w:p>
    <w:p w14:paraId="434CF7F3" w14:textId="77777777" w:rsidR="008F4A92" w:rsidRDefault="008F4A92" w:rsidP="00D73350"/>
    <w:p w14:paraId="7AD0F047" w14:textId="77777777" w:rsidR="00D73350" w:rsidRDefault="00D73350" w:rsidP="00D73350">
      <w:r w:rsidRPr="00D73350">
        <w:t>Telefon:</w:t>
      </w:r>
      <w:r w:rsidR="008F4A92">
        <w:tab/>
      </w:r>
      <w:r w:rsidR="008F4A92">
        <w:tab/>
      </w:r>
      <w:sdt>
        <w:sdtPr>
          <w:id w:val="774292008"/>
          <w:placeholder>
            <w:docPart w:val="51C14E6A10AF4E9C862DA7A726858922"/>
          </w:placeholder>
          <w:showingPlcHdr/>
        </w:sdtPr>
        <w:sdtEndPr/>
        <w:sdtContent>
          <w:r w:rsidR="008F4A92" w:rsidRPr="003C0FE6">
            <w:rPr>
              <w:rStyle w:val="Platzhaltertext"/>
            </w:rPr>
            <w:t>Klicken oder tippen Sie hier, um Text einzugeben.</w:t>
          </w:r>
        </w:sdtContent>
      </w:sdt>
    </w:p>
    <w:p w14:paraId="3C9ECD2D" w14:textId="77777777" w:rsidR="007F3498" w:rsidRDefault="007F3498" w:rsidP="00D73350"/>
    <w:p w14:paraId="33321B14" w14:textId="77777777" w:rsidR="007F3498" w:rsidRDefault="008F4A92" w:rsidP="00D7335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>
        <w:instrText xml:space="preserve"> FORMCHECKBOX </w:instrText>
      </w:r>
      <w:r w:rsidR="00E77B03">
        <w:fldChar w:fldCharType="separate"/>
      </w:r>
      <w:r>
        <w:fldChar w:fldCharType="end"/>
      </w:r>
      <w:bookmarkEnd w:id="1"/>
      <w:r>
        <w:t xml:space="preserve"> </w:t>
      </w:r>
      <w:r w:rsidR="007F3498">
        <w:t>Ich möchte über Versammlungen und Aktivitäten des Fördervereins informiert werden.</w:t>
      </w:r>
    </w:p>
    <w:p w14:paraId="24459F0A" w14:textId="77777777" w:rsidR="007F3498" w:rsidRDefault="007F3498" w:rsidP="00D73350"/>
    <w:p w14:paraId="1DF31522" w14:textId="77777777" w:rsidR="00896E81" w:rsidRDefault="008F4A92" w:rsidP="007F3498"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>
        <w:instrText xml:space="preserve"> FORMCHECKBOX </w:instrText>
      </w:r>
      <w:r w:rsidR="00E77B03">
        <w:fldChar w:fldCharType="separate"/>
      </w:r>
      <w:r>
        <w:fldChar w:fldCharType="end"/>
      </w:r>
      <w:bookmarkEnd w:id="2"/>
      <w:r>
        <w:t xml:space="preserve"> </w:t>
      </w:r>
      <w:r w:rsidR="007F3498">
        <w:t xml:space="preserve">Ich wünsche keinerlei Benachrichtigungen über Versammlungen und Aktivitäten des </w:t>
      </w:r>
      <w:r w:rsidR="00896E81">
        <w:t>Fördervereins.</w:t>
      </w:r>
    </w:p>
    <w:p w14:paraId="117E6C4E" w14:textId="77777777" w:rsidR="00896E81" w:rsidRDefault="00896E81" w:rsidP="007F3498"/>
    <w:p w14:paraId="3A0DB398" w14:textId="77777777" w:rsidR="00BC11AE" w:rsidRDefault="00BC11AE" w:rsidP="007F3498">
      <w:pPr>
        <w:rPr>
          <w:b/>
        </w:rPr>
      </w:pPr>
    </w:p>
    <w:p w14:paraId="3AAF9E18" w14:textId="77777777" w:rsidR="00BC11AE" w:rsidRDefault="00BC11AE" w:rsidP="007F3498">
      <w:pPr>
        <w:rPr>
          <w:b/>
        </w:rPr>
      </w:pPr>
    </w:p>
    <w:p w14:paraId="7E50CA51" w14:textId="77777777" w:rsidR="00BC11AE" w:rsidRDefault="00BC11AE" w:rsidP="007F3498">
      <w:pPr>
        <w:rPr>
          <w:b/>
        </w:rPr>
      </w:pPr>
    </w:p>
    <w:p w14:paraId="7C6E9031" w14:textId="77777777" w:rsidR="00BC11AE" w:rsidRDefault="00BC11AE" w:rsidP="007F3498">
      <w:pPr>
        <w:rPr>
          <w:b/>
        </w:rPr>
      </w:pPr>
    </w:p>
    <w:p w14:paraId="389E90ED" w14:textId="77777777" w:rsidR="00342F26" w:rsidRDefault="00342F26" w:rsidP="007F3498">
      <w:pPr>
        <w:rPr>
          <w:b/>
        </w:rPr>
      </w:pPr>
    </w:p>
    <w:p w14:paraId="362AA7F1" w14:textId="77777777" w:rsidR="00BC11AE" w:rsidRDefault="00BC11AE" w:rsidP="007F3498">
      <w:pPr>
        <w:rPr>
          <w:b/>
        </w:rPr>
      </w:pPr>
      <w:r>
        <w:rPr>
          <w:b/>
        </w:rPr>
        <w:t>………………………………………………           ………………………………………..</w:t>
      </w:r>
    </w:p>
    <w:p w14:paraId="1D79AC35" w14:textId="77777777" w:rsidR="00BC11AE" w:rsidRPr="00BC11AE" w:rsidRDefault="00D107E5" w:rsidP="007F3498">
      <w:r>
        <w:t>Ort/Datum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Unterschrift</w:t>
      </w:r>
    </w:p>
    <w:p w14:paraId="5FD0370F" w14:textId="77777777" w:rsidR="00BC11AE" w:rsidRDefault="00BC11AE" w:rsidP="007F3498">
      <w:pPr>
        <w:rPr>
          <w:b/>
        </w:rPr>
      </w:pPr>
    </w:p>
    <w:p w14:paraId="51DD1111" w14:textId="77777777" w:rsidR="00BC11AE" w:rsidRDefault="00BC11AE" w:rsidP="007F3498">
      <w:pPr>
        <w:rPr>
          <w:b/>
        </w:rPr>
      </w:pPr>
    </w:p>
    <w:p w14:paraId="28E4921E" w14:textId="77777777" w:rsidR="00BC11AE" w:rsidRDefault="00342F26" w:rsidP="007F3498">
      <w:pPr>
        <w:rPr>
          <w:b/>
        </w:rPr>
      </w:pPr>
      <w:r>
        <w:rPr>
          <w:b/>
        </w:rPr>
        <w:t>Zurück an:</w:t>
      </w:r>
    </w:p>
    <w:p w14:paraId="63C653AD" w14:textId="77777777" w:rsidR="008F4A92" w:rsidRDefault="007E0796" w:rsidP="007F3498">
      <w:pPr>
        <w:rPr>
          <w:b/>
        </w:rPr>
      </w:pPr>
      <w:r>
        <w:rPr>
          <w:b/>
        </w:rPr>
        <w:t xml:space="preserve">Frau Anja Hensel (in Elternzeit) vertreten durch: </w:t>
      </w:r>
    </w:p>
    <w:p w14:paraId="4A84F854" w14:textId="77777777" w:rsidR="00342F26" w:rsidRPr="008F4A92" w:rsidRDefault="007E0796" w:rsidP="007F3498">
      <w:pPr>
        <w:rPr>
          <w:b/>
          <w:i/>
        </w:rPr>
      </w:pPr>
      <w:r w:rsidRPr="008F4A92">
        <w:rPr>
          <w:b/>
          <w:i/>
        </w:rPr>
        <w:t>Frau K. Liebers-Schubaur</w:t>
      </w:r>
    </w:p>
    <w:p w14:paraId="6A37783E" w14:textId="77777777" w:rsidR="00342F26" w:rsidRPr="008F4A92" w:rsidRDefault="00342F26" w:rsidP="007F3498">
      <w:pPr>
        <w:rPr>
          <w:b/>
          <w:i/>
        </w:rPr>
      </w:pPr>
      <w:r w:rsidRPr="008F4A92">
        <w:rPr>
          <w:b/>
          <w:i/>
        </w:rPr>
        <w:t>Mittelschule München, Ichostr. 2, 81541 München</w:t>
      </w:r>
    </w:p>
    <w:p w14:paraId="6D0CD888" w14:textId="77777777" w:rsidR="00D73350" w:rsidRPr="00D73350" w:rsidRDefault="00D73350" w:rsidP="00D73350">
      <w:pPr>
        <w:rPr>
          <w:sz w:val="28"/>
          <w:szCs w:val="28"/>
        </w:rPr>
      </w:pPr>
    </w:p>
    <w:sectPr w:rsidR="00D73350" w:rsidRPr="00D733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njoman Open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75145"/>
    <w:multiLevelType w:val="hybridMultilevel"/>
    <w:tmpl w:val="F492373C"/>
    <w:lvl w:ilvl="0" w:tplc="E2D6D9B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252EA7"/>
    <w:multiLevelType w:val="hybridMultilevel"/>
    <w:tmpl w:val="FDD43042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666557F"/>
    <w:multiLevelType w:val="hybridMultilevel"/>
    <w:tmpl w:val="04CA217E"/>
    <w:lvl w:ilvl="0" w:tplc="2D521BA6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23878"/>
    <w:multiLevelType w:val="hybridMultilevel"/>
    <w:tmpl w:val="B30698A6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A9667E8"/>
    <w:multiLevelType w:val="hybridMultilevel"/>
    <w:tmpl w:val="35B4B9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867F8"/>
    <w:multiLevelType w:val="hybridMultilevel"/>
    <w:tmpl w:val="25FA32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61E19"/>
    <w:multiLevelType w:val="hybridMultilevel"/>
    <w:tmpl w:val="1D12C164"/>
    <w:lvl w:ilvl="0" w:tplc="AC62AAC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696ED9"/>
    <w:multiLevelType w:val="hybridMultilevel"/>
    <w:tmpl w:val="42C4D5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361F5"/>
    <w:multiLevelType w:val="hybridMultilevel"/>
    <w:tmpl w:val="5EC081A4"/>
    <w:lvl w:ilvl="0" w:tplc="CB762A04">
      <w:start w:val="26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8E42174"/>
    <w:multiLevelType w:val="hybridMultilevel"/>
    <w:tmpl w:val="E738E90A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35C3449"/>
    <w:multiLevelType w:val="hybridMultilevel"/>
    <w:tmpl w:val="8F3C9A5E"/>
    <w:lvl w:ilvl="0" w:tplc="7982082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C03CC8"/>
    <w:multiLevelType w:val="hybridMultilevel"/>
    <w:tmpl w:val="01CEAB94"/>
    <w:lvl w:ilvl="0" w:tplc="46162154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 w15:restartNumberingAfterBreak="0">
    <w:nsid w:val="5AD569E7"/>
    <w:multiLevelType w:val="hybridMultilevel"/>
    <w:tmpl w:val="6CE29444"/>
    <w:lvl w:ilvl="0" w:tplc="08029542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600E1"/>
    <w:multiLevelType w:val="hybridMultilevel"/>
    <w:tmpl w:val="D2AE0870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FFF79B8"/>
    <w:multiLevelType w:val="hybridMultilevel"/>
    <w:tmpl w:val="F75AECA2"/>
    <w:lvl w:ilvl="0" w:tplc="8D9889FC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A7AF4"/>
    <w:multiLevelType w:val="hybridMultilevel"/>
    <w:tmpl w:val="0434A61A"/>
    <w:lvl w:ilvl="0" w:tplc="D88034C0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B3CEF"/>
    <w:multiLevelType w:val="hybridMultilevel"/>
    <w:tmpl w:val="831C5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2C3E1B"/>
    <w:multiLevelType w:val="hybridMultilevel"/>
    <w:tmpl w:val="838E75C4"/>
    <w:lvl w:ilvl="0" w:tplc="15EEA048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82995"/>
    <w:multiLevelType w:val="hybridMultilevel"/>
    <w:tmpl w:val="07C21E64"/>
    <w:lvl w:ilvl="0" w:tplc="07104A8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DB0AB6"/>
    <w:multiLevelType w:val="hybridMultilevel"/>
    <w:tmpl w:val="6332D6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FD5617"/>
    <w:multiLevelType w:val="hybridMultilevel"/>
    <w:tmpl w:val="876CE220"/>
    <w:lvl w:ilvl="0" w:tplc="8A2C63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4"/>
  </w:num>
  <w:num w:numId="5">
    <w:abstractNumId w:val="8"/>
  </w:num>
  <w:num w:numId="6">
    <w:abstractNumId w:val="18"/>
  </w:num>
  <w:num w:numId="7">
    <w:abstractNumId w:val="0"/>
  </w:num>
  <w:num w:numId="8">
    <w:abstractNumId w:val="3"/>
  </w:num>
  <w:num w:numId="9">
    <w:abstractNumId w:val="9"/>
  </w:num>
  <w:num w:numId="10">
    <w:abstractNumId w:val="13"/>
  </w:num>
  <w:num w:numId="11">
    <w:abstractNumId w:val="1"/>
  </w:num>
  <w:num w:numId="12">
    <w:abstractNumId w:val="4"/>
  </w:num>
  <w:num w:numId="13">
    <w:abstractNumId w:val="19"/>
  </w:num>
  <w:num w:numId="14">
    <w:abstractNumId w:val="17"/>
  </w:num>
  <w:num w:numId="15">
    <w:abstractNumId w:val="12"/>
  </w:num>
  <w:num w:numId="16">
    <w:abstractNumId w:val="15"/>
  </w:num>
  <w:num w:numId="17">
    <w:abstractNumId w:val="2"/>
  </w:num>
  <w:num w:numId="18">
    <w:abstractNumId w:val="20"/>
  </w:num>
  <w:num w:numId="19">
    <w:abstractNumId w:val="16"/>
  </w:num>
  <w:num w:numId="20">
    <w:abstractNumId w:val="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33TQjnmyqQyGhh9r0Y8BoqAtrxNO7NpwdtGrjDdDswm0oVAzG3p0Wp/v5mS0y4Ox2P5brI4JJxG/0j09b3em7g==" w:salt="oov3G3ajQEEiMMVOj76Ylw=="/>
  <w:defaultTabStop w:val="708"/>
  <w:hyphenationZone w:val="425"/>
  <w:drawingGridHorizontalSpacing w:val="181"/>
  <w:drawingGridVerticalSpacing w:val="181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BE"/>
    <w:rsid w:val="000405E2"/>
    <w:rsid w:val="00047008"/>
    <w:rsid w:val="00061618"/>
    <w:rsid w:val="000B4DFD"/>
    <w:rsid w:val="001006A5"/>
    <w:rsid w:val="00137074"/>
    <w:rsid w:val="00147726"/>
    <w:rsid w:val="00185BE6"/>
    <w:rsid w:val="001A1167"/>
    <w:rsid w:val="001B4B75"/>
    <w:rsid w:val="001B7623"/>
    <w:rsid w:val="001C5EE7"/>
    <w:rsid w:val="001F214A"/>
    <w:rsid w:val="00203AEC"/>
    <w:rsid w:val="00214DEA"/>
    <w:rsid w:val="00215391"/>
    <w:rsid w:val="002378A8"/>
    <w:rsid w:val="00291D92"/>
    <w:rsid w:val="002A77DB"/>
    <w:rsid w:val="002C1586"/>
    <w:rsid w:val="00306A76"/>
    <w:rsid w:val="0031778A"/>
    <w:rsid w:val="00331666"/>
    <w:rsid w:val="00342F26"/>
    <w:rsid w:val="00352D7F"/>
    <w:rsid w:val="00354AB7"/>
    <w:rsid w:val="00354C89"/>
    <w:rsid w:val="0036594B"/>
    <w:rsid w:val="00404294"/>
    <w:rsid w:val="00480635"/>
    <w:rsid w:val="004B153E"/>
    <w:rsid w:val="004B6C1A"/>
    <w:rsid w:val="004B750D"/>
    <w:rsid w:val="004C4175"/>
    <w:rsid w:val="004E02DF"/>
    <w:rsid w:val="00545C2E"/>
    <w:rsid w:val="00583CEC"/>
    <w:rsid w:val="005E5840"/>
    <w:rsid w:val="005F03C3"/>
    <w:rsid w:val="00671047"/>
    <w:rsid w:val="006D0D5E"/>
    <w:rsid w:val="006D60D4"/>
    <w:rsid w:val="006F17F9"/>
    <w:rsid w:val="00762634"/>
    <w:rsid w:val="0077731D"/>
    <w:rsid w:val="007928B6"/>
    <w:rsid w:val="007A64CC"/>
    <w:rsid w:val="007B5D2B"/>
    <w:rsid w:val="007B64E6"/>
    <w:rsid w:val="007C5953"/>
    <w:rsid w:val="007E0796"/>
    <w:rsid w:val="007F3498"/>
    <w:rsid w:val="00811A93"/>
    <w:rsid w:val="008405D1"/>
    <w:rsid w:val="00896E81"/>
    <w:rsid w:val="008B6707"/>
    <w:rsid w:val="008D67BE"/>
    <w:rsid w:val="008F4468"/>
    <w:rsid w:val="008F4A92"/>
    <w:rsid w:val="00964DC0"/>
    <w:rsid w:val="009834BF"/>
    <w:rsid w:val="009F6E5C"/>
    <w:rsid w:val="00A1331F"/>
    <w:rsid w:val="00A62EE5"/>
    <w:rsid w:val="00A7736C"/>
    <w:rsid w:val="00A82485"/>
    <w:rsid w:val="00AB7DC0"/>
    <w:rsid w:val="00AC3749"/>
    <w:rsid w:val="00AD3EBF"/>
    <w:rsid w:val="00B21560"/>
    <w:rsid w:val="00B35D40"/>
    <w:rsid w:val="00BA309E"/>
    <w:rsid w:val="00BB5357"/>
    <w:rsid w:val="00BC11AE"/>
    <w:rsid w:val="00BC5FC3"/>
    <w:rsid w:val="00C04215"/>
    <w:rsid w:val="00C04C2D"/>
    <w:rsid w:val="00C37861"/>
    <w:rsid w:val="00CA3611"/>
    <w:rsid w:val="00CF1598"/>
    <w:rsid w:val="00D107E5"/>
    <w:rsid w:val="00D11859"/>
    <w:rsid w:val="00D3137B"/>
    <w:rsid w:val="00D73350"/>
    <w:rsid w:val="00D7349C"/>
    <w:rsid w:val="00D92EDB"/>
    <w:rsid w:val="00DB44C1"/>
    <w:rsid w:val="00DD1033"/>
    <w:rsid w:val="00DD6F79"/>
    <w:rsid w:val="00E0356A"/>
    <w:rsid w:val="00E773E4"/>
    <w:rsid w:val="00E77B03"/>
    <w:rsid w:val="00E82059"/>
    <w:rsid w:val="00EA2ABA"/>
    <w:rsid w:val="00EC6AD9"/>
    <w:rsid w:val="00F30993"/>
    <w:rsid w:val="00F55C0E"/>
    <w:rsid w:val="00F610A5"/>
    <w:rsid w:val="00F6759D"/>
    <w:rsid w:val="00F71621"/>
    <w:rsid w:val="00FB71C0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D52D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Banjoman Open Bold" w:hAnsi="Banjoman Open Bold"/>
      <w:b/>
      <w:bCs/>
      <w:color w:val="000080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Banjoman Open Bold" w:hAnsi="Banjoman Open Bold"/>
      <w:color w:val="990033"/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sz w:val="28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 w:cs="Arial"/>
      <w:b/>
      <w:bCs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 w:cs="Arial"/>
      <w:b/>
      <w:bCs/>
      <w:sz w:val="20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rial" w:hAnsi="Arial" w:cs="Arial"/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B35D40"/>
    <w:pPr>
      <w:suppressAutoHyphens/>
      <w:spacing w:line="360" w:lineRule="auto"/>
    </w:pPr>
    <w:rPr>
      <w:rFonts w:ascii="Arial" w:hAnsi="Arial"/>
      <w:szCs w:val="20"/>
    </w:rPr>
  </w:style>
  <w:style w:type="character" w:customStyle="1" w:styleId="TextkrperZchn">
    <w:name w:val="Textkörper Zchn"/>
    <w:link w:val="Textkrper"/>
    <w:semiHidden/>
    <w:rsid w:val="00B35D40"/>
    <w:rPr>
      <w:rFonts w:ascii="Arial" w:hAnsi="Arial"/>
      <w:sz w:val="24"/>
    </w:rPr>
  </w:style>
  <w:style w:type="paragraph" w:customStyle="1" w:styleId="Textbody">
    <w:name w:val="Text body"/>
    <w:basedOn w:val="Standard"/>
    <w:rsid w:val="002C1586"/>
    <w:pPr>
      <w:widowControl w:val="0"/>
      <w:suppressAutoHyphens/>
      <w:autoSpaceDN w:val="0"/>
      <w:spacing w:after="120"/>
      <w:textAlignment w:val="baseline"/>
    </w:pPr>
    <w:rPr>
      <w:rFonts w:eastAsia="SimSun"/>
      <w:kern w:val="3"/>
      <w:lang w:eastAsia="zh-CN"/>
    </w:rPr>
  </w:style>
  <w:style w:type="table" w:styleId="Tabellenraster">
    <w:name w:val="Table Grid"/>
    <w:basedOn w:val="NormaleTabelle"/>
    <w:uiPriority w:val="59"/>
    <w:rsid w:val="0076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773E4"/>
    <w:pPr>
      <w:ind w:left="708"/>
    </w:pPr>
  </w:style>
  <w:style w:type="character" w:styleId="Platzhaltertext">
    <w:name w:val="Placeholder Text"/>
    <w:basedOn w:val="Absatz-Standardschriftart"/>
    <w:uiPriority w:val="99"/>
    <w:semiHidden/>
    <w:rsid w:val="008F4A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54650BBD5845E187640AC55BD90A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3FE9F6-577A-438E-A9E9-DF2D286581EC}"/>
      </w:docPartPr>
      <w:docPartBody>
        <w:p w:rsidR="00EB394B" w:rsidRDefault="000A7C50" w:rsidP="000A7C50">
          <w:pPr>
            <w:pStyle w:val="D054650BBD5845E187640AC55BD90A2F"/>
          </w:pPr>
          <w:r w:rsidRPr="003C0F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B9BC846E06A45E293B6419FBB2CE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BADB3A-A493-4E54-8670-BCCA23BADF73}"/>
      </w:docPartPr>
      <w:docPartBody>
        <w:p w:rsidR="00EB394B" w:rsidRDefault="000A7C50" w:rsidP="000A7C50">
          <w:pPr>
            <w:pStyle w:val="3B9BC846E06A45E293B6419FBB2CE675"/>
          </w:pPr>
          <w:r w:rsidRPr="003C0F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E462D546EB74ABE8B4A7D9017643F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23744A-D3DF-4D79-B27D-238B541E2176}"/>
      </w:docPartPr>
      <w:docPartBody>
        <w:p w:rsidR="00EB394B" w:rsidRDefault="000A7C50" w:rsidP="000A7C50">
          <w:pPr>
            <w:pStyle w:val="EE462D546EB74ABE8B4A7D9017643F05"/>
          </w:pPr>
          <w:r w:rsidRPr="003C0F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C14E6A10AF4E9C862DA7A7268589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57C6E6-E364-4745-8745-95AECADA55A0}"/>
      </w:docPartPr>
      <w:docPartBody>
        <w:p w:rsidR="00EB394B" w:rsidRDefault="000A7C50" w:rsidP="000A7C50">
          <w:pPr>
            <w:pStyle w:val="51C14E6A10AF4E9C862DA7A726858922"/>
          </w:pPr>
          <w:r w:rsidRPr="003C0FE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njoman Open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C50"/>
    <w:rsid w:val="000A7C50"/>
    <w:rsid w:val="00EB394B"/>
    <w:rsid w:val="00F8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A7C50"/>
    <w:rPr>
      <w:color w:val="808080"/>
    </w:rPr>
  </w:style>
  <w:style w:type="paragraph" w:customStyle="1" w:styleId="D054650BBD5845E187640AC55BD90A2F">
    <w:name w:val="D054650BBD5845E187640AC55BD90A2F"/>
    <w:rsid w:val="000A7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9BC846E06A45E293B6419FBB2CE675">
    <w:name w:val="3B9BC846E06A45E293B6419FBB2CE675"/>
    <w:rsid w:val="000A7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62D546EB74ABE8B4A7D9017643F05">
    <w:name w:val="EE462D546EB74ABE8B4A7D9017643F05"/>
    <w:rsid w:val="000A7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C14E6A10AF4E9C862DA7A726858922">
    <w:name w:val="51C14E6A10AF4E9C862DA7A726858922"/>
    <w:rsid w:val="000A7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Antrag auf Mitgliedschaft</Template>
  <TotalTime>0</TotalTime>
  <Pages>1</Pages>
  <Words>171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Hauptschule Ichostraße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Petra Riedel-Perizonius</dc:creator>
  <cp:keywords/>
  <cp:lastModifiedBy>Simon Friederich</cp:lastModifiedBy>
  <cp:revision>3</cp:revision>
  <cp:lastPrinted>2019-11-19T11:42:00Z</cp:lastPrinted>
  <dcterms:created xsi:type="dcterms:W3CDTF">2024-03-12T11:22:00Z</dcterms:created>
  <dcterms:modified xsi:type="dcterms:W3CDTF">2024-03-12T11:24:00Z</dcterms:modified>
</cp:coreProperties>
</file>